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7242" w:rsidRDefault="00627242">
      <w:r w:rsidRPr="00BB4928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759pt;height:537pt;visibility:visible">
            <v:imagedata r:id="rId6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2" o:spid="_x0000_i1026" type="#_x0000_t75" style="width:708.75pt;height:536.25pt;visibility:visible">
            <v:imagedata r:id="rId7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3" o:spid="_x0000_i1027" type="#_x0000_t75" style="width:709.5pt;height:534.75pt;visibility:visible">
            <v:imagedata r:id="rId8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4" o:spid="_x0000_i1028" type="#_x0000_t75" style="width:708.75pt;height:534pt;visibility:visible">
            <v:imagedata r:id="rId9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5" o:spid="_x0000_i1029" type="#_x0000_t75" style="width:708pt;height:534pt;visibility:visible">
            <v:imagedata r:id="rId10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6" o:spid="_x0000_i1030" type="#_x0000_t75" style="width:708.75pt;height:534.75pt;visibility:visible">
            <v:imagedata r:id="rId11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7" o:spid="_x0000_i1031" type="#_x0000_t75" style="width:711pt;height:536.25pt;visibility:visible">
            <v:imagedata r:id="rId12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15" o:spid="_x0000_i1032" type="#_x0000_t75" style="width:709.5pt;height:534pt;visibility:visible">
            <v:imagedata r:id="rId13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8" o:spid="_x0000_i1033" type="#_x0000_t75" style="width:708.75pt;height:535.5pt;visibility:visible">
            <v:imagedata r:id="rId14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9" o:spid="_x0000_i1034" type="#_x0000_t75" style="width:708pt;height:534pt;visibility:visible">
            <v:imagedata r:id="rId15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13" o:spid="_x0000_i1035" type="#_x0000_t75" style="width:709.5pt;height:535.5pt;visibility:visible">
            <v:imagedata r:id="rId16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10" o:spid="_x0000_i1036" type="#_x0000_t75" style="width:708pt;height:534pt;visibility:visible">
            <v:imagedata r:id="rId17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12" o:spid="_x0000_i1037" type="#_x0000_t75" style="width:709.5pt;height:535.5pt;visibility:visible">
            <v:imagedata r:id="rId18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11" o:spid="_x0000_i1038" type="#_x0000_t75" style="width:711pt;height:537.75pt;visibility:visible">
            <v:imagedata r:id="rId19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30" o:spid="_x0000_i1039" type="#_x0000_t75" style="width:708.75pt;height:535.5pt;visibility:visible">
            <v:imagedata r:id="rId20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16" o:spid="_x0000_i1040" type="#_x0000_t75" style="width:710.25pt;height:537.75pt;visibility:visible">
            <v:imagedata r:id="rId21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32" o:spid="_x0000_i1041" type="#_x0000_t75" style="width:708pt;height:534pt;visibility:visible">
            <v:imagedata r:id="rId22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17" o:spid="_x0000_i1042" type="#_x0000_t75" style="width:711.75pt;height:536.25pt;visibility:visible">
            <v:imagedata r:id="rId23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18" o:spid="_x0000_i1043" type="#_x0000_t75" style="width:709.5pt;height:536.25pt;visibility:visible">
            <v:imagedata r:id="rId24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19" o:spid="_x0000_i1044" type="#_x0000_t75" style="width:711.75pt;height:534.75pt;visibility:visible">
            <v:imagedata r:id="rId25" o:title=""/>
          </v:shape>
        </w:pict>
      </w:r>
    </w:p>
    <w:p w:rsidR="00627242" w:rsidRDefault="00627242">
      <w:r w:rsidRPr="00BB4928">
        <w:rPr>
          <w:noProof/>
          <w:lang w:eastAsia="ru-RU"/>
        </w:rPr>
        <w:pict>
          <v:shape id="Рисунок 22" o:spid="_x0000_i1045" type="#_x0000_t75" style="width:711.75pt;height:537pt;visibility:visible">
            <v:imagedata r:id="rId26" o:title=""/>
          </v:shape>
        </w:pict>
      </w:r>
      <w:bookmarkStart w:id="0" w:name="_GoBack"/>
      <w:bookmarkEnd w:id="0"/>
    </w:p>
    <w:sectPr w:rsidR="00627242" w:rsidSect="00EA115B">
      <w:footerReference w:type="default" r:id="rId27"/>
      <w:pgSz w:w="16838" w:h="11906" w:orient="landscape"/>
      <w:pgMar w:top="312" w:right="284" w:bottom="284" w:left="284" w:header="709" w:footer="709" w:gutter="0"/>
      <w:pgNumType w:start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27242" w:rsidRDefault="00627242" w:rsidP="003D1904">
      <w:pPr>
        <w:spacing w:after="0" w:line="240" w:lineRule="auto"/>
      </w:pPr>
      <w:r>
        <w:separator/>
      </w:r>
    </w:p>
  </w:endnote>
  <w:endnote w:type="continuationSeparator" w:id="0">
    <w:p w:rsidR="00627242" w:rsidRDefault="00627242" w:rsidP="003D19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27242" w:rsidRDefault="00627242">
    <w:pPr>
      <w:pStyle w:val="Footer"/>
      <w:jc w:val="right"/>
    </w:pPr>
    <w:fldSimple w:instr="PAGE   \* MERGEFORMAT">
      <w:r>
        <w:rPr>
          <w:noProof/>
        </w:rPr>
        <w:t>1</w:t>
      </w:r>
    </w:fldSimple>
  </w:p>
  <w:p w:rsidR="00627242" w:rsidRDefault="00627242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27242" w:rsidRDefault="00627242" w:rsidP="003D1904">
      <w:pPr>
        <w:spacing w:after="0" w:line="240" w:lineRule="auto"/>
      </w:pPr>
      <w:r>
        <w:separator/>
      </w:r>
    </w:p>
  </w:footnote>
  <w:footnote w:type="continuationSeparator" w:id="0">
    <w:p w:rsidR="00627242" w:rsidRDefault="00627242" w:rsidP="003D190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843C6"/>
    <w:rsid w:val="00050E3B"/>
    <w:rsid w:val="00085D4B"/>
    <w:rsid w:val="00181CD1"/>
    <w:rsid w:val="003D1904"/>
    <w:rsid w:val="00413839"/>
    <w:rsid w:val="00477007"/>
    <w:rsid w:val="00481D63"/>
    <w:rsid w:val="0058135A"/>
    <w:rsid w:val="005843C6"/>
    <w:rsid w:val="005952CA"/>
    <w:rsid w:val="00627242"/>
    <w:rsid w:val="00651808"/>
    <w:rsid w:val="00662A78"/>
    <w:rsid w:val="0084623D"/>
    <w:rsid w:val="008A133B"/>
    <w:rsid w:val="00941892"/>
    <w:rsid w:val="00A87BBF"/>
    <w:rsid w:val="00AA5DC8"/>
    <w:rsid w:val="00B531AB"/>
    <w:rsid w:val="00B6069C"/>
    <w:rsid w:val="00B67F4F"/>
    <w:rsid w:val="00BB4928"/>
    <w:rsid w:val="00BD133E"/>
    <w:rsid w:val="00DB0856"/>
    <w:rsid w:val="00EA115B"/>
    <w:rsid w:val="00EC6FAA"/>
    <w:rsid w:val="00F61E3C"/>
    <w:rsid w:val="00FF5C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62A78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3D19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3D1904"/>
    <w:rPr>
      <w:rFonts w:cs="Times New Roman"/>
    </w:rPr>
  </w:style>
  <w:style w:type="paragraph" w:styleId="Footer">
    <w:name w:val="footer"/>
    <w:basedOn w:val="Normal"/>
    <w:link w:val="FooterChar"/>
    <w:uiPriority w:val="99"/>
    <w:rsid w:val="003D19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3D1904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</TotalTime>
  <Pages>21</Pages>
  <Words>6</Words>
  <Characters>36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ALEX</dc:creator>
  <cp:keywords/>
  <dc:description/>
  <cp:lastModifiedBy>Васильева</cp:lastModifiedBy>
  <cp:revision>2</cp:revision>
  <dcterms:created xsi:type="dcterms:W3CDTF">2019-04-10T10:54:00Z</dcterms:created>
  <dcterms:modified xsi:type="dcterms:W3CDTF">2019-04-10T10:54:00Z</dcterms:modified>
</cp:coreProperties>
</file>